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3CE" w:rsidRPr="00DC417A" w:rsidRDefault="000423CE" w:rsidP="00DC417A">
      <w:pPr>
        <w:jc w:val="center"/>
        <w:rPr>
          <w:rFonts w:ascii="Times New Roman" w:hAnsi="Times New Roman"/>
          <w:sz w:val="28"/>
          <w:szCs w:val="28"/>
        </w:rPr>
      </w:pPr>
      <w:r w:rsidRPr="002C6369">
        <w:rPr>
          <w:rFonts w:ascii="Times New Roman" w:hAnsi="Times New Roman"/>
          <w:sz w:val="28"/>
          <w:szCs w:val="28"/>
        </w:rPr>
        <w:t>МКДОУ детский сад №2</w:t>
      </w:r>
    </w:p>
    <w:p w:rsidR="000423CE" w:rsidRDefault="000423CE" w:rsidP="00DC417A">
      <w:pPr>
        <w:jc w:val="center"/>
        <w:rPr>
          <w:rFonts w:ascii="Times New Roman" w:hAnsi="Times New Roman"/>
          <w:b/>
          <w:color w:val="00B050"/>
          <w:sz w:val="56"/>
          <w:szCs w:val="56"/>
        </w:rPr>
      </w:pPr>
      <w:r>
        <w:rPr>
          <w:rFonts w:ascii="Times New Roman" w:hAnsi="Times New Roman"/>
          <w:b/>
          <w:color w:val="00B050"/>
          <w:sz w:val="56"/>
          <w:szCs w:val="56"/>
        </w:rPr>
        <w:t>Комплексное мероприятие</w:t>
      </w:r>
    </w:p>
    <w:p w:rsidR="000423CE" w:rsidRDefault="000423CE" w:rsidP="00A05F71">
      <w:pPr>
        <w:spacing w:after="0"/>
        <w:jc w:val="center"/>
        <w:rPr>
          <w:rFonts w:ascii="Times New Roman" w:hAnsi="Times New Roman"/>
          <w:b/>
          <w:color w:val="00B050"/>
          <w:sz w:val="56"/>
          <w:szCs w:val="56"/>
        </w:rPr>
      </w:pPr>
      <w:r>
        <w:rPr>
          <w:rFonts w:ascii="Times New Roman" w:hAnsi="Times New Roman"/>
          <w:b/>
          <w:color w:val="00B050"/>
          <w:sz w:val="56"/>
          <w:szCs w:val="56"/>
        </w:rPr>
        <w:t>«В мире рас</w:t>
      </w:r>
      <w:r w:rsidRPr="00A05F71">
        <w:rPr>
          <w:rFonts w:ascii="Times New Roman" w:hAnsi="Times New Roman"/>
          <w:b/>
          <w:color w:val="00B050"/>
          <w:sz w:val="56"/>
          <w:szCs w:val="56"/>
        </w:rPr>
        <w:t>тений»</w:t>
      </w:r>
    </w:p>
    <w:p w:rsidR="000423CE" w:rsidRPr="00A05F71" w:rsidRDefault="000423CE" w:rsidP="00DC417A">
      <w:pPr>
        <w:spacing w:after="0"/>
        <w:rPr>
          <w:rFonts w:ascii="Times New Roman" w:hAnsi="Times New Roman"/>
          <w:b/>
          <w:color w:val="00B050"/>
          <w:sz w:val="56"/>
          <w:szCs w:val="56"/>
        </w:rPr>
      </w:pPr>
      <w:r w:rsidRPr="00C61B2A">
        <w:rPr>
          <w:rFonts w:ascii="Times New Roman" w:hAnsi="Times New Roman"/>
          <w:b/>
          <w:noProof/>
          <w:color w:val="00B050"/>
          <w:sz w:val="56"/>
          <w:szCs w:val="5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88.75pt;height:222pt;visibility:visible">
            <v:imagedata r:id="rId4" o:title="" croptop="4374f" cropright="13357f"/>
          </v:shape>
        </w:pict>
      </w:r>
    </w:p>
    <w:p w:rsidR="000423CE" w:rsidRPr="00A05F71" w:rsidRDefault="000423CE" w:rsidP="00A05F71">
      <w:pPr>
        <w:jc w:val="center"/>
        <w:rPr>
          <w:b/>
          <w:color w:val="00B050"/>
          <w:sz w:val="56"/>
          <w:szCs w:val="56"/>
        </w:rPr>
      </w:pPr>
      <w:r>
        <w:rPr>
          <w:b/>
          <w:color w:val="00B050"/>
          <w:sz w:val="56"/>
          <w:szCs w:val="56"/>
        </w:rPr>
        <w:t xml:space="preserve">           </w:t>
      </w:r>
      <w:r w:rsidRPr="00C61B2A">
        <w:rPr>
          <w:b/>
          <w:noProof/>
          <w:color w:val="00B050"/>
          <w:sz w:val="56"/>
          <w:szCs w:val="56"/>
          <w:lang w:eastAsia="ru-RU"/>
        </w:rPr>
        <w:pict>
          <v:shape id="Рисунок 3" o:spid="_x0000_i1026" type="#_x0000_t75" style="width:297.75pt;height:234.75pt;visibility:visible">
            <v:imagedata r:id="rId5" o:title="" cropright="3195f"/>
          </v:shape>
        </w:pict>
      </w:r>
    </w:p>
    <w:p w:rsidR="000423CE" w:rsidRDefault="000423CE" w:rsidP="00E46F0E">
      <w:pPr>
        <w:rPr>
          <w:rFonts w:ascii="Times New Roman" w:hAnsi="Times New Roman"/>
          <w:color w:val="7030A0"/>
          <w:sz w:val="36"/>
          <w:szCs w:val="36"/>
        </w:rPr>
      </w:pPr>
      <w:r>
        <w:rPr>
          <w:rFonts w:ascii="Times New Roman" w:hAnsi="Times New Roman"/>
          <w:color w:val="7030A0"/>
          <w:sz w:val="36"/>
          <w:szCs w:val="36"/>
        </w:rPr>
        <w:t xml:space="preserve">                          </w:t>
      </w:r>
      <w:r w:rsidRPr="00A05F71">
        <w:rPr>
          <w:rFonts w:ascii="Times New Roman" w:hAnsi="Times New Roman"/>
          <w:color w:val="7030A0"/>
          <w:sz w:val="36"/>
          <w:szCs w:val="36"/>
        </w:rPr>
        <w:t>Составитель</w:t>
      </w:r>
      <w:r>
        <w:rPr>
          <w:rFonts w:ascii="Times New Roman" w:hAnsi="Times New Roman"/>
          <w:color w:val="7030A0"/>
          <w:sz w:val="36"/>
          <w:szCs w:val="36"/>
        </w:rPr>
        <w:t>: Лисовская Марина Ивановна</w:t>
      </w:r>
    </w:p>
    <w:p w:rsidR="000423CE" w:rsidRDefault="000423CE" w:rsidP="00E46F0E">
      <w:pPr>
        <w:rPr>
          <w:rFonts w:ascii="Times New Roman" w:hAnsi="Times New Roman"/>
          <w:color w:val="7030A0"/>
          <w:sz w:val="36"/>
          <w:szCs w:val="36"/>
        </w:rPr>
      </w:pPr>
      <w:r>
        <w:rPr>
          <w:rFonts w:ascii="Times New Roman" w:hAnsi="Times New Roman"/>
          <w:color w:val="7030A0"/>
          <w:sz w:val="36"/>
          <w:szCs w:val="36"/>
        </w:rPr>
        <w:t xml:space="preserve">                                                   Андреева Фируза Саяповна</w:t>
      </w:r>
    </w:p>
    <w:p w:rsidR="000423CE" w:rsidRPr="00A05F71" w:rsidRDefault="000423CE" w:rsidP="00E46F0E">
      <w:pPr>
        <w:rPr>
          <w:rFonts w:ascii="Times New Roman" w:hAnsi="Times New Roman"/>
          <w:color w:val="7030A0"/>
          <w:sz w:val="36"/>
          <w:szCs w:val="36"/>
        </w:rPr>
      </w:pPr>
      <w:r>
        <w:rPr>
          <w:rFonts w:ascii="Times New Roman" w:hAnsi="Times New Roman"/>
          <w:color w:val="7030A0"/>
          <w:sz w:val="36"/>
          <w:szCs w:val="36"/>
        </w:rPr>
        <w:t xml:space="preserve">                                             </w:t>
      </w:r>
    </w:p>
    <w:p w:rsidR="000423CE" w:rsidRPr="00DC417A" w:rsidRDefault="000423CE" w:rsidP="00E46F0E">
      <w:pPr>
        <w:rPr>
          <w:rFonts w:ascii="Times New Roman" w:hAnsi="Times New Roman"/>
          <w:sz w:val="24"/>
          <w:szCs w:val="24"/>
        </w:rPr>
      </w:pPr>
      <w:r w:rsidRPr="00A05F71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Ревда, 2016</w:t>
      </w:r>
      <w:r w:rsidRPr="00A05F71">
        <w:rPr>
          <w:rFonts w:ascii="Times New Roman" w:hAnsi="Times New Roman"/>
          <w:sz w:val="24"/>
          <w:szCs w:val="24"/>
        </w:rPr>
        <w:t xml:space="preserve"> год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Цели: закрепить знания о цветковых растениях; Учить понимать пользу и значение природы; Воспитывать у детей интерес и бережное отношение к родной природе.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Ход занятия.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Воспитатель: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На Земле исчезают цветы,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С каждым жнем все заметнее это.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Откровение цветов луговых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 xml:space="preserve">Нами понято было едва ли: 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Беззаботно  топтали мы их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И бездумно, безжалостно рвали.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 xml:space="preserve">- Как вы думаете, о чем мы с вами будем говорить на занятии? 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 xml:space="preserve">Дети: О цветах. 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 xml:space="preserve">Воспитатель: мы с вами, на экскурсиях топчем, рвем цветы? 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Дети: Нет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 xml:space="preserve">Воспитатель:  А что мы с ними делаем ? 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Рассматриваем, любуемся..</w:t>
      </w:r>
      <w:r w:rsidRPr="00E46F0E">
        <w:rPr>
          <w:rFonts w:ascii="Times New Roman" w:hAnsi="Times New Roman"/>
          <w:sz w:val="28"/>
          <w:szCs w:val="28"/>
        </w:rPr>
        <w:t xml:space="preserve">. </w:t>
      </w:r>
      <w:r w:rsidRPr="00C61B2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7" type="#_x0000_t75" style="width:375pt;height:281.25pt;visibility:visible">
            <v:imagedata r:id="rId6" o:title=""/>
          </v:shape>
        </w:pic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hAnsi="Times New Roman"/>
          <w:sz w:val="28"/>
          <w:szCs w:val="28"/>
        </w:rPr>
        <w:t xml:space="preserve">спитатель: </w:t>
      </w:r>
    </w:p>
    <w:p w:rsidR="000423CE" w:rsidRPr="00E46F0E" w:rsidRDefault="000423CE" w:rsidP="002C636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Колоситься в поле рож,</w:t>
      </w:r>
    </w:p>
    <w:p w:rsidR="000423CE" w:rsidRPr="00E46F0E" w:rsidRDefault="000423CE" w:rsidP="002C636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Там во ржи цветок найдешь</w:t>
      </w:r>
    </w:p>
    <w:p w:rsidR="000423CE" w:rsidRPr="00E46F0E" w:rsidRDefault="000423CE" w:rsidP="002C636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Ярко-синий и пушистый,</w:t>
      </w:r>
    </w:p>
    <w:p w:rsidR="000423CE" w:rsidRPr="00E46F0E" w:rsidRDefault="000423CE" w:rsidP="002C636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Только жаль, что не душистый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6F0E">
        <w:rPr>
          <w:rFonts w:ascii="Times New Roman" w:hAnsi="Times New Roman"/>
          <w:sz w:val="28"/>
          <w:szCs w:val="28"/>
        </w:rPr>
        <w:t>( Василек)</w:t>
      </w:r>
    </w:p>
    <w:p w:rsidR="000423CE" w:rsidRPr="00E46F0E" w:rsidRDefault="000423CE" w:rsidP="002C636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Шел я лугом по тропинке,</w:t>
      </w:r>
    </w:p>
    <w:p w:rsidR="000423CE" w:rsidRPr="00E46F0E" w:rsidRDefault="000423CE" w:rsidP="002C636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видел солнце на травинке,</w:t>
      </w:r>
    </w:p>
    <w:p w:rsidR="000423CE" w:rsidRPr="00E46F0E" w:rsidRDefault="000423CE" w:rsidP="002C636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Но совсем не горячи</w:t>
      </w:r>
    </w:p>
    <w:p w:rsidR="000423CE" w:rsidRPr="00E46F0E" w:rsidRDefault="000423CE" w:rsidP="002C636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солнца белые лучи.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6F0E">
        <w:rPr>
          <w:rFonts w:ascii="Times New Roman" w:hAnsi="Times New Roman"/>
          <w:sz w:val="28"/>
          <w:szCs w:val="28"/>
        </w:rPr>
        <w:t>(Ромашка)</w:t>
      </w:r>
    </w:p>
    <w:p w:rsidR="000423CE" w:rsidRPr="00E46F0E" w:rsidRDefault="000423CE" w:rsidP="002C636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Солнце жжет мою макушку,</w:t>
      </w:r>
    </w:p>
    <w:p w:rsidR="000423CE" w:rsidRPr="00E46F0E" w:rsidRDefault="000423CE" w:rsidP="002C636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Хочет сделать погремушку. (Мак)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Воспитатель: Какие цветы расцветают первыми?  Мы с вами их находили на территории детского сада.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Дети: Мать-и-мачеха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 xml:space="preserve">Воспитатель: Как называется очень похожий на Мать-и-мачеху цветок? 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Дети: Одуванчик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 xml:space="preserve">Ребенок: 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Уронило солнце лучик золотой ,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Вырос одуванчик первый, молодой.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У него чудесный золотистый цвет,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Он большего солнца маленький портрет.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Воспитатель: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 xml:space="preserve">Весной на экскурсии мы рассматривали цветы. 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(воспитатель показывает детям иллюстрации цветов. Дети называют их.)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Воспитатель: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На просеке, в поле, на теплой полянке,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Все лето цветет, золотится  нивяник,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Но если кто с ним не очень знаком,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Ромашку он спутает с этим цветком.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 xml:space="preserve">- Дети скажите, а какие растения ядовиты, и их нельзя трогать ? 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 xml:space="preserve">Дети: Лютик, вороний глаз. 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Воспитатель: растения беззащитны, но у некоторых все же защита есть.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Сок лютика ядовитый - появляются ожоги, чертополох - колючий.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 xml:space="preserve"> - Цветы создают  красоту в природе. Они беззащитны! Многие люди рвут их охапками.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Растения нашей планеты Земля исчезают.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Цветок на лугу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Я сорвал на бегу.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Сорвал, а зачем -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Объяснить не могу.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В стакане он день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Постоял и завял,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А сколько бы он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На лугу простоял?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Воспитатель: На лугу он простоял бы много - много дней и своей красотой радовал бы людей, птиц, зверей, насекомых.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 xml:space="preserve">Дерево, трава, цветок и птица не всегда умеют защититься. 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Если будут уничтожены они,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на планете мы останемся одни.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Воспитатель: Что не обходимо делать, чтобы этого не произошло?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Дети: охранять природу, беречь ее и не рвать цветы.</w:t>
      </w:r>
    </w:p>
    <w:p w:rsidR="000423CE" w:rsidRPr="00E46F0E" w:rsidRDefault="000423CE" w:rsidP="00E46F0E">
      <w:pPr>
        <w:spacing w:after="0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 xml:space="preserve">Ребенок: 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Если я сорву цветок,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Если ты сорвешь цветок,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Если все: и я, и ты,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Если мы сорвем цветы,</w:t>
      </w:r>
    </w:p>
    <w:p w:rsidR="000423CE" w:rsidRPr="00E46F0E" w:rsidRDefault="000423CE" w:rsidP="00E46F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Опустеют все поляны</w:t>
      </w:r>
    </w:p>
    <w:p w:rsidR="000423CE" w:rsidRPr="00DC417A" w:rsidRDefault="000423CE" w:rsidP="00A05F7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6F0E">
        <w:rPr>
          <w:rFonts w:ascii="Times New Roman" w:hAnsi="Times New Roman"/>
          <w:sz w:val="28"/>
          <w:szCs w:val="28"/>
        </w:rPr>
        <w:t>И не будет красоты.(После экскурсии в группе, дети выполняют поделку " Цветок Ромашка "  из природного материала.)</w:t>
      </w:r>
      <w:r w:rsidRPr="00DC417A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C61B2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468pt;height:351pt;visibility:visible">
            <v:imagedata r:id="rId7" o:title=""/>
          </v:shape>
        </w:pict>
      </w:r>
    </w:p>
    <w:sectPr w:rsidR="000423CE" w:rsidRPr="00DC417A" w:rsidSect="00E46F0E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4F37"/>
    <w:rsid w:val="00024F37"/>
    <w:rsid w:val="000423CE"/>
    <w:rsid w:val="000D2A73"/>
    <w:rsid w:val="002163AB"/>
    <w:rsid w:val="002C6369"/>
    <w:rsid w:val="002F0CF7"/>
    <w:rsid w:val="00327DAD"/>
    <w:rsid w:val="0069162D"/>
    <w:rsid w:val="006E0D0E"/>
    <w:rsid w:val="00710A98"/>
    <w:rsid w:val="008614FD"/>
    <w:rsid w:val="00A05F71"/>
    <w:rsid w:val="00A54188"/>
    <w:rsid w:val="00BE7F87"/>
    <w:rsid w:val="00C61B2A"/>
    <w:rsid w:val="00C83BAE"/>
    <w:rsid w:val="00D54909"/>
    <w:rsid w:val="00DC417A"/>
    <w:rsid w:val="00DD518D"/>
    <w:rsid w:val="00E46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3A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E7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E7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80</TotalTime>
  <Pages>4</Pages>
  <Words>432</Words>
  <Characters>2463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</dc:creator>
  <cp:keywords/>
  <dc:description/>
  <cp:lastModifiedBy>Admin</cp:lastModifiedBy>
  <cp:revision>7</cp:revision>
  <dcterms:created xsi:type="dcterms:W3CDTF">2014-06-24T12:54:00Z</dcterms:created>
  <dcterms:modified xsi:type="dcterms:W3CDTF">2016-06-15T16:40:00Z</dcterms:modified>
</cp:coreProperties>
</file>